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14:paraId="712F9BDF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3C7AB2B6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4A26CC5B" w14:textId="77777777" w:rsidR="00265218" w:rsidRPr="00410E03" w:rsidRDefault="00C9537E" w:rsidP="0035052D">
            <w:pPr>
              <w:pStyle w:val="Title"/>
            </w:pPr>
            <w:sdt>
              <w:sdtPr>
                <w:id w:val="31307616"/>
                <w:placeholder>
                  <w:docPart w:val="257F7747A1104A869078848003E965F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5052D" w:rsidRPr="009F4149">
                  <w:t>Client Intake Form</w:t>
                </w:r>
              </w:sdtContent>
            </w:sdt>
          </w:p>
        </w:tc>
        <w:tc>
          <w:tcPr>
            <w:tcW w:w="2405" w:type="pct"/>
            <w:shd w:val="clear" w:color="auto" w:fill="auto"/>
          </w:tcPr>
          <w:p w14:paraId="4D7A8989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70FB3BBC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6F2D60EE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4A7BAE86" w14:textId="77777777"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05E335E8" w14:textId="77777777"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14:paraId="7897B5FB" w14:textId="77777777" w:rsidR="00BC1B68" w:rsidRPr="00410E03" w:rsidRDefault="00BC1B68" w:rsidP="00915359"/>
        </w:tc>
      </w:tr>
      <w:tr w:rsidR="00265218" w:rsidRPr="00410E03" w14:paraId="2611ADC7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3AEC8951" w14:textId="77777777"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14:paraId="0D79150D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1F5CAFD6" w14:textId="77777777"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41D25C30" w14:textId="77777777"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3E278729" w14:textId="77777777" w:rsidR="00C50E6D" w:rsidRPr="00410E03" w:rsidRDefault="00C50E6D" w:rsidP="00915359"/>
              </w:tc>
            </w:tr>
            <w:tr w:rsidR="00C50E6D" w:rsidRPr="009F4149" w14:paraId="716EEDE6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79294F70" w14:textId="77777777" w:rsidR="00C50E6D" w:rsidRPr="009F4149" w:rsidRDefault="00C9537E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5292E80BD6184179814274163F06DA7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40D972F9" w14:textId="77777777"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711C9AE3" w14:textId="77777777" w:rsidR="00C50E6D" w:rsidRPr="009F4149" w:rsidRDefault="00C9537E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DBA3FF245003496280A3124CAC23789B"/>
                      </w:placeholder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Agent/Representative Name</w:t>
                      </w:r>
                    </w:sdtContent>
                  </w:sdt>
                </w:p>
              </w:tc>
            </w:tr>
            <w:tr w:rsidR="00A3321A" w:rsidRPr="00410E03" w14:paraId="0167196E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47A97F13" w14:textId="77777777"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4C7CD2BE" w14:textId="77777777"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6BADB0DE" w14:textId="77777777" w:rsidR="00A3321A" w:rsidRPr="00410E03" w:rsidRDefault="00A3321A" w:rsidP="00915359"/>
              </w:tc>
            </w:tr>
            <w:tr w:rsidR="00E141F4" w:rsidRPr="009F4149" w14:paraId="4F2D3DE8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6B475046" w14:textId="77777777" w:rsidR="00E141F4" w:rsidRPr="009F4149" w:rsidRDefault="00C9537E" w:rsidP="009F4149">
                  <w:pPr>
                    <w:pStyle w:val="BoldText"/>
                  </w:pPr>
                  <w:sdt>
                    <w:sdtPr>
                      <w:id w:val="1744913636"/>
                      <w:placeholder>
                        <w:docPart w:val="B6232ECB2E6444EC87A1EFCE6BCFB47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Name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29DF79EE" w14:textId="77777777"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7D555F12" w14:textId="77777777" w:rsidR="00E141F4" w:rsidRPr="009F4149" w:rsidRDefault="00C9537E" w:rsidP="009F4149">
                  <w:pPr>
                    <w:pStyle w:val="BoldText"/>
                  </w:pPr>
                  <w:sdt>
                    <w:sdtPr>
                      <w:id w:val="408201442"/>
                      <w:placeholder>
                        <w:docPart w:val="71967CD1A3F74680BA6F3058966D2D5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Organization/Company Name</w:t>
                      </w:r>
                    </w:sdtContent>
                  </w:sdt>
                </w:p>
              </w:tc>
            </w:tr>
            <w:tr w:rsidR="00E141F4" w:rsidRPr="00410E03" w14:paraId="23BE1B23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15ACDD9A" w14:textId="77777777" w:rsidR="00E141F4" w:rsidRPr="00410E03" w:rsidRDefault="00C9537E" w:rsidP="0035052D">
                  <w:pPr>
                    <w:pStyle w:val="BlueBoldText"/>
                  </w:pPr>
                  <w:sdt>
                    <w:sdtPr>
                      <w:id w:val="-288976243"/>
                      <w:placeholder>
                        <w:docPart w:val="EBE84FE69FCF42DCAC5021B71D1D22C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Information</w:t>
                      </w:r>
                    </w:sdtContent>
                  </w:sdt>
                </w:p>
              </w:tc>
            </w:tr>
            <w:tr w:rsidR="00E141F4" w:rsidRPr="00410E03" w14:paraId="2E185409" w14:textId="77777777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4F23DE69" w14:textId="77777777" w:rsidR="00E141F4" w:rsidRPr="00410E03" w:rsidRDefault="00E141F4" w:rsidP="00915359"/>
              </w:tc>
            </w:tr>
            <w:tr w:rsidR="00E61D15" w:rsidRPr="00410E03" w14:paraId="327735EB" w14:textId="77777777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765CBAB4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5E7378A2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EE7D8C3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6F73789E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3BE7460D" w14:textId="77777777" w:rsidR="00E61D15" w:rsidRPr="00410E03" w:rsidRDefault="00E61D15" w:rsidP="00915359"/>
              </w:tc>
            </w:tr>
            <w:tr w:rsidR="00E301A2" w:rsidRPr="009F4149" w14:paraId="4B46E562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225C4001" w14:textId="77777777" w:rsidR="00E301A2" w:rsidRPr="009F4149" w:rsidRDefault="00C9537E" w:rsidP="009F4149">
                  <w:pPr>
                    <w:pStyle w:val="BoldText"/>
                  </w:pPr>
                  <w:sdt>
                    <w:sdtPr>
                      <w:id w:val="1601451819"/>
                      <w:placeholder>
                        <w:docPart w:val="B7B153E7944E494C91062D31B8723D7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Home Phone</w:t>
                      </w:r>
                    </w:sdtContent>
                  </w:sdt>
                </w:p>
              </w:tc>
              <w:tc>
                <w:tcPr>
                  <w:tcW w:w="3385" w:type="dxa"/>
                  <w:gridSpan w:val="5"/>
                </w:tcPr>
                <w:p w14:paraId="481032B7" w14:textId="77777777" w:rsidR="00E301A2" w:rsidRPr="009F4149" w:rsidRDefault="00C9537E" w:rsidP="009F4149">
                  <w:pPr>
                    <w:pStyle w:val="BoldText"/>
                  </w:pPr>
                  <w:sdt>
                    <w:sdtPr>
                      <w:id w:val="484062169"/>
                      <w:placeholder>
                        <w:docPart w:val="F20E1B70F0B845138D90866EE6EDF8A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Cell Phone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307673D8" w14:textId="77777777" w:rsidR="00E301A2" w:rsidRPr="009F4149" w:rsidRDefault="00C9537E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6BF3D669F2F44A649024AAA6611BA10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Email Address</w:t>
                      </w:r>
                    </w:sdtContent>
                  </w:sdt>
                </w:p>
              </w:tc>
            </w:tr>
            <w:tr w:rsidR="00E61D15" w:rsidRPr="00410E03" w14:paraId="56D636BB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79DAB81D" w14:textId="77777777" w:rsidR="00E61D15" w:rsidRPr="00410E03" w:rsidRDefault="00E61D15" w:rsidP="00915359"/>
              </w:tc>
            </w:tr>
            <w:tr w:rsidR="00E61D15" w:rsidRPr="00410E03" w14:paraId="2A035165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72FE8A0F" w14:textId="77777777" w:rsidR="00E61D15" w:rsidRPr="00410E03" w:rsidRDefault="00C9537E" w:rsidP="0035052D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827CFC1F79884FC39CC2B6832422330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Address</w:t>
                      </w:r>
                    </w:sdtContent>
                  </w:sdt>
                </w:p>
              </w:tc>
            </w:tr>
            <w:tr w:rsidR="00E61D15" w:rsidRPr="00410E03" w14:paraId="7FBE4FBD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C56518D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76838176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2E0A73A5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62034A72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334BD886" w14:textId="77777777" w:rsidR="00E61D15" w:rsidRPr="00410E03" w:rsidRDefault="00E61D15" w:rsidP="00915359"/>
              </w:tc>
            </w:tr>
            <w:tr w:rsidR="00E61D15" w:rsidRPr="009F4149" w14:paraId="7C6D9B03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4305F54E" w14:textId="77777777" w:rsidR="00E61D15" w:rsidRPr="009F4149" w:rsidRDefault="00C9537E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84E3EDE6BE734AA7B29C9750DF793A9A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56A07DB0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6602A64C" w14:textId="77777777" w:rsidR="00E61D15" w:rsidRPr="009F4149" w:rsidRDefault="00C9537E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679D6336DFC84B64B864F15FA39DF16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State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0EB297E4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7479B6FA" w14:textId="77777777" w:rsidR="00E61D15" w:rsidRPr="009F4149" w:rsidRDefault="00C9537E" w:rsidP="009F4149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8BFDC99752C041B88E88CD48504F14D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ZIP Code</w:t>
                      </w:r>
                    </w:sdtContent>
                  </w:sdt>
                </w:p>
              </w:tc>
            </w:tr>
            <w:tr w:rsidR="00E61D15" w:rsidRPr="00410E03" w14:paraId="3261F3C9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13E0CE95" w14:textId="77777777" w:rsidR="00E61D15" w:rsidRPr="00410E03" w:rsidRDefault="00E61D15" w:rsidP="00915359"/>
              </w:tc>
            </w:tr>
            <w:tr w:rsidR="00E61D15" w:rsidRPr="00410E03" w14:paraId="04566A37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72D22EB2" w14:textId="77777777" w:rsidR="00E61D15" w:rsidRPr="00410E03" w:rsidRDefault="00C9537E" w:rsidP="0035052D">
                  <w:pPr>
                    <w:pStyle w:val="BoldText"/>
                  </w:pPr>
                  <w:sdt>
                    <w:sdtPr>
                      <w:id w:val="-1453471301"/>
                      <w:placeholder>
                        <w:docPart w:val="715BF5F6DAF54D58B85F60E93E13E2B4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Occupation/Business Type</w:t>
                      </w:r>
                    </w:sdtContent>
                  </w:sdt>
                </w:p>
              </w:tc>
            </w:tr>
            <w:tr w:rsidR="00915359" w:rsidRPr="00410E03" w14:paraId="1441314F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023563BA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553F7C55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7F91B7B2" w14:textId="77777777" w:rsidR="00915359" w:rsidRPr="00410E03" w:rsidRDefault="00915359" w:rsidP="00915359"/>
              </w:tc>
            </w:tr>
            <w:tr w:rsidR="00915359" w:rsidRPr="00410E03" w14:paraId="61C67DA2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240D711A" w14:textId="77777777" w:rsidR="00915359" w:rsidRPr="00410E03" w:rsidRDefault="00C9537E" w:rsidP="0035052D">
                  <w:pPr>
                    <w:pStyle w:val="BoldText"/>
                  </w:pPr>
                  <w:sdt>
                    <w:sdtPr>
                      <w:id w:val="2049412905"/>
                      <w:placeholder>
                        <w:docPart w:val="3CBA63917EB84F0C9845DC5CA871CFA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DOB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32B8BE46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7468565F" w14:textId="77777777" w:rsidR="00915359" w:rsidRPr="00410E03" w:rsidRDefault="00C9537E" w:rsidP="0035052D">
                  <w:pPr>
                    <w:pStyle w:val="BoldText"/>
                  </w:pPr>
                  <w:sdt>
                    <w:sdtPr>
                      <w:id w:val="-1082526067"/>
                      <w:placeholder>
                        <w:docPart w:val="CA38F7A583804265827B70B013BCE408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Gender</w:t>
                      </w:r>
                    </w:sdtContent>
                  </w:sdt>
                </w:p>
              </w:tc>
            </w:tr>
            <w:tr w:rsidR="00915359" w:rsidRPr="00410E03" w14:paraId="32378EE6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16CEAB43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118CE30A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64EEA4DD" w14:textId="77777777" w:rsidR="00915359" w:rsidRPr="00410E03" w:rsidRDefault="00915359" w:rsidP="00915359"/>
              </w:tc>
            </w:tr>
            <w:tr w:rsidR="00915359" w:rsidRPr="00410E03" w14:paraId="024DB57B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1871D484" w14:textId="77777777" w:rsidR="00915359" w:rsidRPr="00410E03" w:rsidRDefault="00C9537E" w:rsidP="0035052D">
                  <w:pPr>
                    <w:pStyle w:val="BoldText"/>
                  </w:pPr>
                  <w:sdt>
                    <w:sdtPr>
                      <w:id w:val="810520665"/>
                      <w:placeholder>
                        <w:docPart w:val="D1AC0C51EFC1442AB698B36B94BFB70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Additional Information (Seniors/Military/etc</w:t>
                      </w:r>
                      <w:r w:rsidR="005A6806" w:rsidRPr="00410E03">
                        <w:t>.</w:t>
                      </w:r>
                      <w:r w:rsidR="0035052D" w:rsidRPr="00410E03">
                        <w:t>)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61F27FF4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F238FBB" w14:textId="77777777" w:rsidR="00915359" w:rsidRPr="00410E03" w:rsidRDefault="00C9537E" w:rsidP="0035052D">
                  <w:pPr>
                    <w:pStyle w:val="BoldText"/>
                  </w:pPr>
                  <w:sdt>
                    <w:sdtPr>
                      <w:id w:val="924760490"/>
                      <w:placeholder>
                        <w:docPart w:val="B26F36A790684114B068E7FB11D183F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Service Requests</w:t>
                      </w:r>
                    </w:sdtContent>
                  </w:sdt>
                </w:p>
              </w:tc>
            </w:tr>
            <w:tr w:rsidR="00915359" w:rsidRPr="00410E03" w14:paraId="0137733E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7A37DA2A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4BB97D16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600A144" w14:textId="77777777" w:rsidR="00915359" w:rsidRPr="00410E03" w:rsidRDefault="00915359" w:rsidP="00915359"/>
              </w:tc>
            </w:tr>
            <w:tr w:rsidR="00915359" w:rsidRPr="00410E03" w14:paraId="3286B365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474CB437" w14:textId="77777777" w:rsidR="00915359" w:rsidRPr="00410E03" w:rsidRDefault="00C9537E" w:rsidP="0035052D">
                  <w:pPr>
                    <w:pStyle w:val="BoldText"/>
                  </w:pPr>
                  <w:sdt>
                    <w:sdtPr>
                      <w:id w:val="-1508279534"/>
                      <w:placeholder>
                        <w:docPart w:val="93687893C8ED4D7F8F863436B745535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Other/Special Requests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64AA7FA4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7BEF9DD3" w14:textId="77777777" w:rsidR="00915359" w:rsidRPr="00410E03" w:rsidRDefault="00C9537E" w:rsidP="0035052D">
                  <w:pPr>
                    <w:pStyle w:val="BoldText"/>
                  </w:pPr>
                  <w:sdt>
                    <w:sdtPr>
                      <w:id w:val="-620680125"/>
                      <w:placeholder>
                        <w:docPart w:val="F3B956FF93D14A5CA0622D50EEDB494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Availability for Follow-ups</w:t>
                      </w:r>
                    </w:sdtContent>
                  </w:sdt>
                </w:p>
              </w:tc>
            </w:tr>
            <w:tr w:rsidR="00915359" w:rsidRPr="00410E03" w14:paraId="7EBA5484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749CFA63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453E99DB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0DA143FF" w14:textId="77777777" w:rsidR="00915359" w:rsidRPr="00410E03" w:rsidRDefault="00915359" w:rsidP="00915359"/>
              </w:tc>
            </w:tr>
            <w:tr w:rsidR="00915359" w:rsidRPr="00410E03" w14:paraId="13B670D6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4D4945B6" w14:textId="77777777" w:rsidR="00915359" w:rsidRPr="00410E03" w:rsidRDefault="00C9537E" w:rsidP="0035052D">
                  <w:pPr>
                    <w:pStyle w:val="BoldText"/>
                  </w:pPr>
                  <w:sdt>
                    <w:sdtPr>
                      <w:id w:val="-289365946"/>
                      <w:placeholder>
                        <w:docPart w:val="E8987FB2D0CC4CDB9C9D48FC01537743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Previous Customer?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0F043767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FCE2D8E" w14:textId="77777777" w:rsidR="00915359" w:rsidRPr="00410E03" w:rsidRDefault="00C9537E" w:rsidP="0035052D">
                  <w:pPr>
                    <w:pStyle w:val="BoldText"/>
                  </w:pPr>
                  <w:sdt>
                    <w:sdtPr>
                      <w:id w:val="1582561766"/>
                      <w:placeholder>
                        <w:docPart w:val="5769E281EF664810884123CF570C535A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Referred by</w:t>
                      </w:r>
                    </w:sdtContent>
                  </w:sdt>
                </w:p>
              </w:tc>
            </w:tr>
          </w:tbl>
          <w:p w14:paraId="591389D2" w14:textId="77777777"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14:paraId="5D9B3373" w14:textId="77777777" w:rsidR="00265218" w:rsidRPr="00410E03" w:rsidRDefault="00265218" w:rsidP="00CF31BB"/>
        </w:tc>
      </w:tr>
    </w:tbl>
    <w:p w14:paraId="0F446D75" w14:textId="77777777" w:rsidR="00463B35" w:rsidRPr="00410E03" w:rsidRDefault="00463B35" w:rsidP="00524D35"/>
    <w:sectPr w:rsidR="00463B35" w:rsidRPr="00410E03" w:rsidSect="00A028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BF57A1" w14:textId="77777777" w:rsidR="00C9537E" w:rsidRDefault="00C9537E" w:rsidP="00CF31BB">
      <w:r>
        <w:separator/>
      </w:r>
    </w:p>
  </w:endnote>
  <w:endnote w:type="continuationSeparator" w:id="0">
    <w:p w14:paraId="2FE9D6E6" w14:textId="77777777" w:rsidR="00C9537E" w:rsidRDefault="00C9537E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6814A" w14:textId="77777777" w:rsidR="00C9537E" w:rsidRDefault="00C953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14:paraId="485847A1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7B8D2FAF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58D3E734" wp14:editId="54599C8B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5C9C2E98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8D3E734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5C9C2E98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726B4D13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0CD7547F" wp14:editId="3BD13101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2A47A60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1978BF86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6351B4EC" wp14:editId="5096BF77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08F51FF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396F3272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7DC0BE0E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664825BB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78DC6081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1D20C668" w14:textId="77777777" w:rsidTr="002D3842">
      <w:tc>
        <w:tcPr>
          <w:tcW w:w="3596" w:type="dxa"/>
          <w:shd w:val="clear" w:color="auto" w:fill="auto"/>
          <w:vAlign w:val="center"/>
        </w:tcPr>
        <w:p w14:paraId="79EF035F" w14:textId="1AF31B69" w:rsidR="00AE3FB7" w:rsidRPr="009F4149" w:rsidRDefault="00C9537E" w:rsidP="009F4149">
          <w:pPr>
            <w:pStyle w:val="Contacts"/>
          </w:pPr>
          <w:r>
            <w:t>Gympie Qld</w:t>
          </w:r>
        </w:p>
      </w:tc>
      <w:tc>
        <w:tcPr>
          <w:tcW w:w="3597" w:type="dxa"/>
          <w:shd w:val="clear" w:color="auto" w:fill="auto"/>
          <w:vAlign w:val="center"/>
        </w:tcPr>
        <w:p w14:paraId="61614A0C" w14:textId="1EED7D12" w:rsidR="00AE3FB7" w:rsidRPr="009F4149" w:rsidRDefault="00C9537E" w:rsidP="009F4149">
          <w:pPr>
            <w:pStyle w:val="Contacts"/>
          </w:pPr>
          <w:r>
            <w:t>Ph: 0418863141</w:t>
          </w:r>
        </w:p>
      </w:tc>
      <w:tc>
        <w:tcPr>
          <w:tcW w:w="3597" w:type="dxa"/>
          <w:shd w:val="clear" w:color="auto" w:fill="auto"/>
          <w:vAlign w:val="center"/>
        </w:tcPr>
        <w:p w14:paraId="6C6295FC" w14:textId="5C09FC1F" w:rsidR="00AE3FB7" w:rsidRPr="009F4149" w:rsidRDefault="00C9537E" w:rsidP="009F4149">
          <w:pPr>
            <w:pStyle w:val="Contacts"/>
          </w:pPr>
          <w:r>
            <w:t>killalea@hotmail.com</w:t>
          </w:r>
        </w:p>
      </w:tc>
    </w:tr>
  </w:tbl>
  <w:p w14:paraId="0D683FF4" w14:textId="77777777"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423C0A21" wp14:editId="145D5BEC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46230A" id="Group 15" o:spid="_x0000_s1026" alt="&quot;&quot;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D6D72" w14:textId="77777777" w:rsidR="00C9537E" w:rsidRDefault="00C953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5E791F" w14:textId="77777777" w:rsidR="00C9537E" w:rsidRDefault="00C9537E" w:rsidP="00CF31BB">
      <w:r>
        <w:separator/>
      </w:r>
    </w:p>
  </w:footnote>
  <w:footnote w:type="continuationSeparator" w:id="0">
    <w:p w14:paraId="5F8BD4DA" w14:textId="77777777" w:rsidR="00C9537E" w:rsidRDefault="00C9537E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14EF0" w14:textId="77777777" w:rsidR="00C9537E" w:rsidRDefault="00C953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5190BF" w14:textId="42AEB755" w:rsidR="00BC1B68" w:rsidRPr="00835DE8" w:rsidRDefault="00C9537E" w:rsidP="00C9537E">
    <w:pPr>
      <w:pStyle w:val="Header"/>
      <w:tabs>
        <w:tab w:val="left" w:pos="1185"/>
        <w:tab w:val="right" w:pos="10800"/>
      </w:tabs>
      <w:jc w:val="left"/>
    </w:pPr>
    <w:r>
      <w:tab/>
    </w:r>
    <w:r>
      <w:rPr>
        <w:noProof/>
      </w:rPr>
      <w:drawing>
        <wp:inline distT="0" distB="0" distL="0" distR="0" wp14:anchorId="2FD56E52" wp14:editId="2C0026CA">
          <wp:extent cx="441280" cy="447675"/>
          <wp:effectExtent l="0" t="0" r="0" b="0"/>
          <wp:docPr id="108216728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2167280" name="Picture 10821672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46" cy="4567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265C377D" wp14:editId="7C22887B">
              <wp:simplePos x="0" y="0"/>
              <wp:positionH relativeFrom="margin">
                <wp:posOffset>295275</wp:posOffset>
              </wp:positionH>
              <wp:positionV relativeFrom="paragraph">
                <wp:posOffset>-1612265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7350ED" id="Group 13" o:spid="_x0000_s1026" alt="&quot;&quot;" style="position:absolute;margin-left:23.25pt;margin-top:-126.95pt;width:540pt;height:769.75pt;z-index:-251650560;mso-position-horizontal-relative:margin" coordsize="68580,9775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4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  <w10:wrap anchorx="margin"/>
            </v:group>
          </w:pict>
        </mc:Fallback>
      </mc:AlternateContent>
    </w:r>
    <w:r>
      <w:rPr>
        <w:noProof/>
      </w:rPr>
      <w:drawing>
        <wp:inline distT="0" distB="0" distL="0" distR="0" wp14:anchorId="29D1F07A" wp14:editId="24151976">
          <wp:extent cx="291465" cy="266700"/>
          <wp:effectExtent l="0" t="0" r="0" b="0"/>
          <wp:docPr id="9258768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5876893" name="Picture 925876893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605" cy="2686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Pr="00C9537E">
      <w:rPr>
        <w:b/>
        <w:bCs/>
        <w:i/>
        <w:iCs/>
        <w:sz w:val="28"/>
        <w:szCs w:val="28"/>
      </w:rPr>
      <w:t>Natural Trauma Solutions</w:t>
    </w:r>
    <w:r>
      <w:t xml:space="preserve"> 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3794F3" w14:textId="77777777" w:rsidR="00C9537E" w:rsidRDefault="00C953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37E"/>
    <w:rsid w:val="000035F2"/>
    <w:rsid w:val="0005135F"/>
    <w:rsid w:val="000C75BF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C7FDB"/>
    <w:rsid w:val="002D3842"/>
    <w:rsid w:val="003071A0"/>
    <w:rsid w:val="00337C0F"/>
    <w:rsid w:val="0035052D"/>
    <w:rsid w:val="00366F6D"/>
    <w:rsid w:val="003D55BE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D124E"/>
    <w:rsid w:val="005D4225"/>
    <w:rsid w:val="00643F5A"/>
    <w:rsid w:val="00684557"/>
    <w:rsid w:val="006859BF"/>
    <w:rsid w:val="006A7299"/>
    <w:rsid w:val="006C7D64"/>
    <w:rsid w:val="006D43A7"/>
    <w:rsid w:val="00705FD1"/>
    <w:rsid w:val="0071089C"/>
    <w:rsid w:val="00740131"/>
    <w:rsid w:val="007B52D2"/>
    <w:rsid w:val="007C1F7D"/>
    <w:rsid w:val="007D4902"/>
    <w:rsid w:val="00835DE8"/>
    <w:rsid w:val="008C5804"/>
    <w:rsid w:val="008D3EE1"/>
    <w:rsid w:val="008F387F"/>
    <w:rsid w:val="00915359"/>
    <w:rsid w:val="00934B50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9537E"/>
    <w:rsid w:val="00CF31BB"/>
    <w:rsid w:val="00D4436A"/>
    <w:rsid w:val="00D563A8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24BB8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ona%20Killalea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57F7747A1104A869078848003E96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AD220-BD02-496C-849F-6088E2A4F9DF}"/>
      </w:docPartPr>
      <w:docPartBody>
        <w:p w:rsidR="00D66202" w:rsidRDefault="00D66202">
          <w:pPr>
            <w:pStyle w:val="257F7747A1104A869078848003E965FE"/>
          </w:pPr>
          <w:r w:rsidRPr="009F4149">
            <w:t>Client Intake Form</w:t>
          </w:r>
        </w:p>
      </w:docPartBody>
    </w:docPart>
    <w:docPart>
      <w:docPartPr>
        <w:name w:val="5292E80BD6184179814274163F06DA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BC252-1BD8-41D0-9D58-880B89A3464E}"/>
      </w:docPartPr>
      <w:docPartBody>
        <w:p w:rsidR="00D66202" w:rsidRDefault="00D66202">
          <w:pPr>
            <w:pStyle w:val="5292E80BD6184179814274163F06DA70"/>
          </w:pPr>
          <w:r w:rsidRPr="009F4149">
            <w:t>Date</w:t>
          </w:r>
        </w:p>
      </w:docPartBody>
    </w:docPart>
    <w:docPart>
      <w:docPartPr>
        <w:name w:val="DBA3FF245003496280A3124CAC237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3C5DB-A413-4CC6-A8AE-1EAD7AD731FB}"/>
      </w:docPartPr>
      <w:docPartBody>
        <w:p w:rsidR="00D66202" w:rsidRDefault="00D66202">
          <w:pPr>
            <w:pStyle w:val="DBA3FF245003496280A3124CAC23789B"/>
          </w:pPr>
          <w:r w:rsidRPr="009F4149">
            <w:t>Agent/Representative Name</w:t>
          </w:r>
        </w:p>
      </w:docPartBody>
    </w:docPart>
    <w:docPart>
      <w:docPartPr>
        <w:name w:val="B6232ECB2E6444EC87A1EFCE6BCFB4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60909-9DEF-4EC0-9B10-D9697BB75E2A}"/>
      </w:docPartPr>
      <w:docPartBody>
        <w:p w:rsidR="00D66202" w:rsidRDefault="00D66202">
          <w:pPr>
            <w:pStyle w:val="B6232ECB2E6444EC87A1EFCE6BCFB47F"/>
          </w:pPr>
          <w:r w:rsidRPr="009F4149">
            <w:t>Client Name</w:t>
          </w:r>
        </w:p>
      </w:docPartBody>
    </w:docPart>
    <w:docPart>
      <w:docPartPr>
        <w:name w:val="71967CD1A3F74680BA6F3058966D2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166EB-C24A-4677-8831-BD4C542DE498}"/>
      </w:docPartPr>
      <w:docPartBody>
        <w:p w:rsidR="00D66202" w:rsidRDefault="00D66202">
          <w:pPr>
            <w:pStyle w:val="71967CD1A3F74680BA6F3058966D2D56"/>
          </w:pPr>
          <w:r w:rsidRPr="009F4149">
            <w:t>Client Organization/Company Name</w:t>
          </w:r>
        </w:p>
      </w:docPartBody>
    </w:docPart>
    <w:docPart>
      <w:docPartPr>
        <w:name w:val="EBE84FE69FCF42DCAC5021B71D1D2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3808C-7FFB-4AC3-B40B-0394B47BAA60}"/>
      </w:docPartPr>
      <w:docPartBody>
        <w:p w:rsidR="00D66202" w:rsidRDefault="00D66202">
          <w:pPr>
            <w:pStyle w:val="EBE84FE69FCF42DCAC5021B71D1D22CB"/>
          </w:pPr>
          <w:r w:rsidRPr="009F4149">
            <w:t>Client Information</w:t>
          </w:r>
        </w:p>
      </w:docPartBody>
    </w:docPart>
    <w:docPart>
      <w:docPartPr>
        <w:name w:val="B7B153E7944E494C91062D31B8723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E2820-DB77-46B0-A7BA-F7DA633B35FA}"/>
      </w:docPartPr>
      <w:docPartBody>
        <w:p w:rsidR="00D66202" w:rsidRDefault="00D66202">
          <w:pPr>
            <w:pStyle w:val="B7B153E7944E494C91062D31B8723D77"/>
          </w:pPr>
          <w:r w:rsidRPr="009F4149">
            <w:t>Home Phone</w:t>
          </w:r>
        </w:p>
      </w:docPartBody>
    </w:docPart>
    <w:docPart>
      <w:docPartPr>
        <w:name w:val="F20E1B70F0B845138D90866EE6EDF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10386-4EFC-4BA6-A179-456696B449E5}"/>
      </w:docPartPr>
      <w:docPartBody>
        <w:p w:rsidR="00D66202" w:rsidRDefault="00D66202">
          <w:pPr>
            <w:pStyle w:val="F20E1B70F0B845138D90866EE6EDF8A7"/>
          </w:pPr>
          <w:r w:rsidRPr="009F4149">
            <w:t>Cell Phone</w:t>
          </w:r>
        </w:p>
      </w:docPartBody>
    </w:docPart>
    <w:docPart>
      <w:docPartPr>
        <w:name w:val="6BF3D669F2F44A649024AAA6611BA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FC2660-646B-4482-A7BC-C574EBD52424}"/>
      </w:docPartPr>
      <w:docPartBody>
        <w:p w:rsidR="00D66202" w:rsidRDefault="00D66202">
          <w:pPr>
            <w:pStyle w:val="6BF3D669F2F44A649024AAA6611BA10C"/>
          </w:pPr>
          <w:r w:rsidRPr="009F4149">
            <w:t>Email Address</w:t>
          </w:r>
        </w:p>
      </w:docPartBody>
    </w:docPart>
    <w:docPart>
      <w:docPartPr>
        <w:name w:val="827CFC1F79884FC39CC2B68324223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0841E-F3A1-449E-8B9A-0181EF5DA60A}"/>
      </w:docPartPr>
      <w:docPartBody>
        <w:p w:rsidR="00D66202" w:rsidRDefault="00D66202">
          <w:pPr>
            <w:pStyle w:val="827CFC1F79884FC39CC2B6832422330E"/>
          </w:pPr>
          <w:r w:rsidRPr="00410E03">
            <w:t>Address</w:t>
          </w:r>
        </w:p>
      </w:docPartBody>
    </w:docPart>
    <w:docPart>
      <w:docPartPr>
        <w:name w:val="84E3EDE6BE734AA7B29C9750DF793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65865-2334-481C-8CFD-6211F652F7F0}"/>
      </w:docPartPr>
      <w:docPartBody>
        <w:p w:rsidR="00D66202" w:rsidRDefault="00D66202">
          <w:pPr>
            <w:pStyle w:val="84E3EDE6BE734AA7B29C9750DF793A9A"/>
          </w:pPr>
          <w:r w:rsidRPr="009F4149">
            <w:t>City</w:t>
          </w:r>
        </w:p>
      </w:docPartBody>
    </w:docPart>
    <w:docPart>
      <w:docPartPr>
        <w:name w:val="679D6336DFC84B64B864F15FA39DF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A8889-5508-4B89-BC16-AC2D14D198A1}"/>
      </w:docPartPr>
      <w:docPartBody>
        <w:p w:rsidR="00D66202" w:rsidRDefault="00D66202">
          <w:pPr>
            <w:pStyle w:val="679D6336DFC84B64B864F15FA39DF16B"/>
          </w:pPr>
          <w:r w:rsidRPr="009F4149">
            <w:t>State</w:t>
          </w:r>
        </w:p>
      </w:docPartBody>
    </w:docPart>
    <w:docPart>
      <w:docPartPr>
        <w:name w:val="8BFDC99752C041B88E88CD48504F1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3F0AA-6B87-4CA3-9BAE-D5117987B6EA}"/>
      </w:docPartPr>
      <w:docPartBody>
        <w:p w:rsidR="00D66202" w:rsidRDefault="00D66202">
          <w:pPr>
            <w:pStyle w:val="8BFDC99752C041B88E88CD48504F14D9"/>
          </w:pPr>
          <w:r w:rsidRPr="009F4149">
            <w:t>ZIP Code</w:t>
          </w:r>
        </w:p>
      </w:docPartBody>
    </w:docPart>
    <w:docPart>
      <w:docPartPr>
        <w:name w:val="715BF5F6DAF54D58B85F60E93E13E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51457-14E7-4519-8C07-477973C1AD78}"/>
      </w:docPartPr>
      <w:docPartBody>
        <w:p w:rsidR="00D66202" w:rsidRDefault="00D66202">
          <w:pPr>
            <w:pStyle w:val="715BF5F6DAF54D58B85F60E93E13E2B4"/>
          </w:pPr>
          <w:r w:rsidRPr="00410E03">
            <w:t>Occupation/Business Type</w:t>
          </w:r>
        </w:p>
      </w:docPartBody>
    </w:docPart>
    <w:docPart>
      <w:docPartPr>
        <w:name w:val="3CBA63917EB84F0C9845DC5CA871C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42B5F-977D-46F2-B35E-15E9BC007542}"/>
      </w:docPartPr>
      <w:docPartBody>
        <w:p w:rsidR="00D66202" w:rsidRDefault="00D66202">
          <w:pPr>
            <w:pStyle w:val="3CBA63917EB84F0C9845DC5CA871CFAE"/>
          </w:pPr>
          <w:r w:rsidRPr="00410E03">
            <w:t>DOB</w:t>
          </w:r>
        </w:p>
      </w:docPartBody>
    </w:docPart>
    <w:docPart>
      <w:docPartPr>
        <w:name w:val="CA38F7A583804265827B70B013BCE4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4E33D-0675-4245-9B33-EF55C4F70785}"/>
      </w:docPartPr>
      <w:docPartBody>
        <w:p w:rsidR="00D66202" w:rsidRDefault="00D66202">
          <w:pPr>
            <w:pStyle w:val="CA38F7A583804265827B70B013BCE408"/>
          </w:pPr>
          <w:r w:rsidRPr="00410E03">
            <w:t>Gender</w:t>
          </w:r>
        </w:p>
      </w:docPartBody>
    </w:docPart>
    <w:docPart>
      <w:docPartPr>
        <w:name w:val="D1AC0C51EFC1442AB698B36B94BFB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D644BC-D974-4E85-BB33-FF8AA57BD11F}"/>
      </w:docPartPr>
      <w:docPartBody>
        <w:p w:rsidR="00D66202" w:rsidRDefault="00D66202">
          <w:pPr>
            <w:pStyle w:val="D1AC0C51EFC1442AB698B36B94BFB70C"/>
          </w:pPr>
          <w:r w:rsidRPr="00410E03">
            <w:t>Additional Information (Seniors/Military/etc.)</w:t>
          </w:r>
        </w:p>
      </w:docPartBody>
    </w:docPart>
    <w:docPart>
      <w:docPartPr>
        <w:name w:val="B26F36A790684114B068E7FB11D18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7E54F-F86B-415F-9568-1D943C9246D4}"/>
      </w:docPartPr>
      <w:docPartBody>
        <w:p w:rsidR="00D66202" w:rsidRDefault="00D66202">
          <w:pPr>
            <w:pStyle w:val="B26F36A790684114B068E7FB11D183F2"/>
          </w:pPr>
          <w:r w:rsidRPr="00410E03">
            <w:t>Service Requests</w:t>
          </w:r>
        </w:p>
      </w:docPartBody>
    </w:docPart>
    <w:docPart>
      <w:docPartPr>
        <w:name w:val="93687893C8ED4D7F8F863436B7455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14CD9-23A9-44F4-B5B7-CF59B8E7AF77}"/>
      </w:docPartPr>
      <w:docPartBody>
        <w:p w:rsidR="00D66202" w:rsidRDefault="00D66202">
          <w:pPr>
            <w:pStyle w:val="93687893C8ED4D7F8F863436B745535F"/>
          </w:pPr>
          <w:r w:rsidRPr="00410E03">
            <w:t>Other/Special Requests</w:t>
          </w:r>
        </w:p>
      </w:docPartBody>
    </w:docPart>
    <w:docPart>
      <w:docPartPr>
        <w:name w:val="F3B956FF93D14A5CA0622D50EEDB4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ABD05-7D17-4B88-AE13-B1C42897ED0D}"/>
      </w:docPartPr>
      <w:docPartBody>
        <w:p w:rsidR="00D66202" w:rsidRDefault="00D66202">
          <w:pPr>
            <w:pStyle w:val="F3B956FF93D14A5CA0622D50EEDB4940"/>
          </w:pPr>
          <w:r w:rsidRPr="00410E03">
            <w:t>Availability for Follow-ups</w:t>
          </w:r>
        </w:p>
      </w:docPartBody>
    </w:docPart>
    <w:docPart>
      <w:docPartPr>
        <w:name w:val="E8987FB2D0CC4CDB9C9D48FC01537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3A515-4D5B-4D51-B736-EC3C77BE4A3F}"/>
      </w:docPartPr>
      <w:docPartBody>
        <w:p w:rsidR="00D66202" w:rsidRDefault="00D66202">
          <w:pPr>
            <w:pStyle w:val="E8987FB2D0CC4CDB9C9D48FC01537743"/>
          </w:pPr>
          <w:r w:rsidRPr="00410E03">
            <w:t>Previous Customer?</w:t>
          </w:r>
        </w:p>
      </w:docPartBody>
    </w:docPart>
    <w:docPart>
      <w:docPartPr>
        <w:name w:val="5769E281EF664810884123CF570C53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F2FC6-85A0-4FB5-8925-CBA0B51371CB}"/>
      </w:docPartPr>
      <w:docPartBody>
        <w:p w:rsidR="00D66202" w:rsidRDefault="00D66202">
          <w:pPr>
            <w:pStyle w:val="5769E281EF664810884123CF570C535A"/>
          </w:pPr>
          <w:r w:rsidRPr="00410E03">
            <w:t>Referred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202"/>
    <w:rsid w:val="00D563A8"/>
    <w:rsid w:val="00D6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57F7747A1104A869078848003E965FE">
    <w:name w:val="257F7747A1104A869078848003E965FE"/>
  </w:style>
  <w:style w:type="paragraph" w:customStyle="1" w:styleId="5292E80BD6184179814274163F06DA70">
    <w:name w:val="5292E80BD6184179814274163F06DA70"/>
  </w:style>
  <w:style w:type="paragraph" w:customStyle="1" w:styleId="DBA3FF245003496280A3124CAC23789B">
    <w:name w:val="DBA3FF245003496280A3124CAC23789B"/>
  </w:style>
  <w:style w:type="paragraph" w:customStyle="1" w:styleId="B6232ECB2E6444EC87A1EFCE6BCFB47F">
    <w:name w:val="B6232ECB2E6444EC87A1EFCE6BCFB47F"/>
  </w:style>
  <w:style w:type="paragraph" w:customStyle="1" w:styleId="71967CD1A3F74680BA6F3058966D2D56">
    <w:name w:val="71967CD1A3F74680BA6F3058966D2D56"/>
  </w:style>
  <w:style w:type="paragraph" w:customStyle="1" w:styleId="EBE84FE69FCF42DCAC5021B71D1D22CB">
    <w:name w:val="EBE84FE69FCF42DCAC5021B71D1D22CB"/>
  </w:style>
  <w:style w:type="paragraph" w:customStyle="1" w:styleId="B7B153E7944E494C91062D31B8723D77">
    <w:name w:val="B7B153E7944E494C91062D31B8723D77"/>
  </w:style>
  <w:style w:type="paragraph" w:customStyle="1" w:styleId="F20E1B70F0B845138D90866EE6EDF8A7">
    <w:name w:val="F20E1B70F0B845138D90866EE6EDF8A7"/>
  </w:style>
  <w:style w:type="paragraph" w:customStyle="1" w:styleId="6BF3D669F2F44A649024AAA6611BA10C">
    <w:name w:val="6BF3D669F2F44A649024AAA6611BA10C"/>
  </w:style>
  <w:style w:type="paragraph" w:customStyle="1" w:styleId="827CFC1F79884FC39CC2B6832422330E">
    <w:name w:val="827CFC1F79884FC39CC2B6832422330E"/>
  </w:style>
  <w:style w:type="paragraph" w:customStyle="1" w:styleId="84E3EDE6BE734AA7B29C9750DF793A9A">
    <w:name w:val="84E3EDE6BE734AA7B29C9750DF793A9A"/>
  </w:style>
  <w:style w:type="paragraph" w:customStyle="1" w:styleId="679D6336DFC84B64B864F15FA39DF16B">
    <w:name w:val="679D6336DFC84B64B864F15FA39DF16B"/>
  </w:style>
  <w:style w:type="paragraph" w:customStyle="1" w:styleId="8BFDC99752C041B88E88CD48504F14D9">
    <w:name w:val="8BFDC99752C041B88E88CD48504F14D9"/>
  </w:style>
  <w:style w:type="paragraph" w:customStyle="1" w:styleId="715BF5F6DAF54D58B85F60E93E13E2B4">
    <w:name w:val="715BF5F6DAF54D58B85F60E93E13E2B4"/>
  </w:style>
  <w:style w:type="paragraph" w:customStyle="1" w:styleId="3CBA63917EB84F0C9845DC5CA871CFAE">
    <w:name w:val="3CBA63917EB84F0C9845DC5CA871CFAE"/>
  </w:style>
  <w:style w:type="paragraph" w:customStyle="1" w:styleId="CA38F7A583804265827B70B013BCE408">
    <w:name w:val="CA38F7A583804265827B70B013BCE408"/>
  </w:style>
  <w:style w:type="paragraph" w:customStyle="1" w:styleId="D1AC0C51EFC1442AB698B36B94BFB70C">
    <w:name w:val="D1AC0C51EFC1442AB698B36B94BFB70C"/>
  </w:style>
  <w:style w:type="paragraph" w:customStyle="1" w:styleId="B26F36A790684114B068E7FB11D183F2">
    <w:name w:val="B26F36A790684114B068E7FB11D183F2"/>
  </w:style>
  <w:style w:type="paragraph" w:customStyle="1" w:styleId="93687893C8ED4D7F8F863436B745535F">
    <w:name w:val="93687893C8ED4D7F8F863436B745535F"/>
  </w:style>
  <w:style w:type="paragraph" w:customStyle="1" w:styleId="F3B956FF93D14A5CA0622D50EEDB4940">
    <w:name w:val="F3B956FF93D14A5CA0622D50EEDB4940"/>
  </w:style>
  <w:style w:type="paragraph" w:customStyle="1" w:styleId="E8987FB2D0CC4CDB9C9D48FC01537743">
    <w:name w:val="E8987FB2D0CC4CDB9C9D48FC01537743"/>
  </w:style>
  <w:style w:type="paragraph" w:customStyle="1" w:styleId="5769E281EF664810884123CF570C535A">
    <w:name w:val="5769E281EF664810884123CF570C53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780BDE-911A-4377-A48B-871858AE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2024-07-08T03:05:00Z</dcterms:created>
  <dcterms:modified xsi:type="dcterms:W3CDTF">2024-07-08T03:11:00Z</dcterms:modified>
</cp:coreProperties>
</file>